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8CC" w:rsidRPr="00B848A8" w:rsidRDefault="002A68CC" w:rsidP="00B848A8">
      <w:pPr>
        <w:jc w:val="center"/>
        <w:rPr>
          <w:b/>
          <w:bCs/>
        </w:rPr>
      </w:pPr>
      <w:r>
        <w:rPr>
          <w:b/>
          <w:bCs/>
        </w:rPr>
        <w:t xml:space="preserve">Beszámoló a </w:t>
      </w:r>
      <w:r w:rsidRPr="00B848A8">
        <w:rPr>
          <w:b/>
          <w:bCs/>
        </w:rPr>
        <w:t xml:space="preserve">Győr-Moson-Sopron </w:t>
      </w:r>
      <w:r>
        <w:rPr>
          <w:b/>
          <w:bCs/>
        </w:rPr>
        <w:t>M</w:t>
      </w:r>
      <w:r w:rsidRPr="00B848A8">
        <w:rPr>
          <w:b/>
          <w:bCs/>
        </w:rPr>
        <w:t>egyei Mérnöki Kamara Vízgazdálkodás</w:t>
      </w:r>
      <w:r>
        <w:rPr>
          <w:b/>
          <w:bCs/>
        </w:rPr>
        <w:t>i</w:t>
      </w:r>
      <w:r w:rsidRPr="00B848A8">
        <w:rPr>
          <w:b/>
          <w:bCs/>
        </w:rPr>
        <w:t xml:space="preserve"> </w:t>
      </w:r>
      <w:r>
        <w:rPr>
          <w:b/>
          <w:bCs/>
        </w:rPr>
        <w:t xml:space="preserve">és </w:t>
      </w:r>
      <w:r w:rsidRPr="00B848A8">
        <w:rPr>
          <w:b/>
          <w:bCs/>
        </w:rPr>
        <w:t xml:space="preserve">Vízépítési </w:t>
      </w:r>
      <w:r>
        <w:rPr>
          <w:b/>
          <w:bCs/>
        </w:rPr>
        <w:t>Szakcsoportjának tanulmányútjáról</w:t>
      </w:r>
    </w:p>
    <w:p w:rsidR="002A68CC" w:rsidRDefault="002A68CC"/>
    <w:p w:rsidR="002A68CC" w:rsidRDefault="002A68CC">
      <w:r>
        <w:t>A megyei szakcsoport szervezésében szeptember 15-én a reggeli órákban indultunk Zalavárra 21 fő részvételével. Először a Kis-Balaton Ház fogadótermében Presír József, a Nyugat-dunántúli Vízügyi Igazgatóság munkatársa, egész napos házigazdánk egy terepasztal segítségével mesélte el a Kis-Balaton múltját és jelenét. Az előadása során beszélt a 2015-ben átadott Kis-Balaton Vízvédelmi Rendszer II. ütemének beruházásáról, az azóta eltelt időszak üzemeltetési tapasztalatairól is. Ezt követően mindenki körüljárhatta a Kis-Balaton Ház interaktív kiállítását, melynek során látványos demonstrációk alapján betekinthettünk a berek állatvilágába, megtapasztalhattuk a mocsárvilág éjszakai hangjait, lidérces fényeit, és Zalavár-Vársziget történelmi múltjával is megismerkedhettünk. A kiállítás fontos részét képezi, hogy a látogatókkal megismertesse a megújuló energiaformákat, azok hasznosítási lehetőségeit.</w:t>
      </w:r>
    </w:p>
    <w:p w:rsidR="002A68CC" w:rsidRDefault="002A68CC">
      <w:r>
        <w:t xml:space="preserve">A kiállítás megnézése után a ház mellett kialakított Történelmi Emlékparkban lehetőség volt megtekintenünk a régészek által nemrég feltárt Karoling-kori Hadrianus mártír zarándoktemplom romjait, az </w:t>
      </w:r>
      <w:r w:rsidRPr="00031774">
        <w:t>Árpád-kori templom alapfalai fölé 1996-ban</w:t>
      </w:r>
      <w:r>
        <w:t xml:space="preserve"> épített</w:t>
      </w:r>
      <w:r w:rsidRPr="00031774">
        <w:t xml:space="preserve"> </w:t>
      </w:r>
      <w:r>
        <w:t xml:space="preserve">Szent István kápolnát és a (Zala megyét is magába foglaló) Kolon </w:t>
      </w:r>
      <w:r w:rsidRPr="00AA30EB">
        <w:t>megye</w:t>
      </w:r>
      <w:r>
        <w:t xml:space="preserve"> (Colon civitas) </w:t>
      </w:r>
      <w:r w:rsidRPr="00AA30EB">
        <w:t>alapításának 1000 éves évfordulója</w:t>
      </w:r>
      <w:r>
        <w:t xml:space="preserve"> alkalmából – organikus építészeti stílusban épült – Millenniumi Emlékművet. Ezt követően egész napos vezetőnk kíséretével a Hídvégi-tó és Fenéki-tó nyilvánosság elől elzárt területére mentünk, ahol testközelből bemutatta a vízvédelmi rendszer főbb elemeit, vízkormányzó műtárgyait. Rövid sétát tettünk a Kányavári szigeten kiépített tanösvényen, ahol további információt gyűjthettünk a környék növény- és állatvilágáról.</w:t>
      </w:r>
    </w:p>
    <w:p w:rsidR="002A68CC" w:rsidRDefault="002A68CC">
      <w:r>
        <w:t>Utunk utolsó állomásaként Balatonszentgyörgyön megvacsoráztunk, majd az egész nap során szemlélt táj szépségét, varázsát magunkba zárva, szakmai és kulturális tapasztalatokkal telve indultunk haza.</w:t>
      </w:r>
    </w:p>
    <w:p w:rsidR="002A68CC" w:rsidRDefault="002A68CC">
      <w:r w:rsidRPr="00B87C7A">
        <w:t xml:space="preserve">Ezúton is köszönjük a </w:t>
      </w:r>
      <w:r>
        <w:t>NYUDU</w:t>
      </w:r>
      <w:r w:rsidRPr="00B87C7A">
        <w:t xml:space="preserve">VIZIG-es kollegák segítségét, közreműködését, ami nélkül nem lehetett volna részünk ilyen </w:t>
      </w:r>
      <w:r>
        <w:t>tartalmas</w:t>
      </w:r>
      <w:r w:rsidRPr="00B87C7A">
        <w:t xml:space="preserve"> programban.</w:t>
      </w:r>
      <w:bookmarkStart w:id="0" w:name="_GoBack"/>
      <w:bookmarkEnd w:id="0"/>
    </w:p>
    <w:p w:rsidR="002A68CC" w:rsidRPr="000A5796" w:rsidRDefault="002A68CC" w:rsidP="000A5796">
      <w:pPr>
        <w:spacing w:before="100" w:beforeAutospacing="1" w:after="100" w:afterAutospacing="1" w:line="240" w:lineRule="auto"/>
        <w:jc w:val="left"/>
        <w:rPr>
          <w:rFonts w:eastAsia="MS Mincho"/>
          <w:lang w:eastAsia="ja-JP"/>
        </w:rPr>
      </w:pPr>
      <w:r w:rsidRPr="000A5796">
        <w:rPr>
          <w:rFonts w:eastAsia="MS Mincho"/>
          <w:lang w:eastAsia="ja-JP"/>
        </w:rPr>
        <w:t>Az alábbi linken megnézhetők a kirándulás képei:</w:t>
      </w:r>
    </w:p>
    <w:p w:rsidR="002A68CC" w:rsidRPr="000A5796" w:rsidRDefault="002A68CC" w:rsidP="000A5796">
      <w:pPr>
        <w:spacing w:before="100" w:beforeAutospacing="1" w:after="100" w:afterAutospacing="1" w:line="240" w:lineRule="auto"/>
        <w:jc w:val="left"/>
        <w:rPr>
          <w:rFonts w:eastAsia="MS Mincho"/>
          <w:lang w:eastAsia="ja-JP"/>
        </w:rPr>
      </w:pPr>
      <w:hyperlink r:id="rId4" w:history="1">
        <w:r w:rsidRPr="000A5796">
          <w:rPr>
            <w:rFonts w:eastAsia="MS Mincho"/>
            <w:color w:val="0000FF"/>
            <w:u w:val="single"/>
            <w:lang w:eastAsia="ja-JP"/>
          </w:rPr>
          <w:t>https://drive.google.com/drive/folders/0B0jcKVE0BLvrZFNPU3ZZdjFfc00?usp=sharing</w:t>
        </w:r>
      </w:hyperlink>
    </w:p>
    <w:p w:rsidR="002A68CC" w:rsidRDefault="002A68CC" w:rsidP="00ED15A3">
      <w:r>
        <w:t>Borbély Péter</w:t>
      </w:r>
    </w:p>
    <w:p w:rsidR="002A68CC" w:rsidRDefault="002A68CC" w:rsidP="00ED15A3">
      <w:r>
        <w:t>építőmérnök</w:t>
      </w:r>
    </w:p>
    <w:p w:rsidR="002A68CC" w:rsidRDefault="002A68CC" w:rsidP="00ED15A3">
      <w:r>
        <w:t>GyMSMMK Vízgazdálkodási és Vízépítési Szakcsoport elnökségi tagja</w:t>
      </w:r>
    </w:p>
    <w:sectPr w:rsidR="002A68CC" w:rsidSect="00BB6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roman"/>
    <w:notTrueType/>
    <w:pitch w:val="default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48A8"/>
    <w:rsid w:val="00015E12"/>
    <w:rsid w:val="00031774"/>
    <w:rsid w:val="000A5796"/>
    <w:rsid w:val="000C6A4C"/>
    <w:rsid w:val="000E30E2"/>
    <w:rsid w:val="000F0487"/>
    <w:rsid w:val="00182E95"/>
    <w:rsid w:val="002A68CC"/>
    <w:rsid w:val="003B0D16"/>
    <w:rsid w:val="003D2B33"/>
    <w:rsid w:val="00412A0B"/>
    <w:rsid w:val="00563091"/>
    <w:rsid w:val="005909AE"/>
    <w:rsid w:val="005B680C"/>
    <w:rsid w:val="005F07F8"/>
    <w:rsid w:val="005F0F53"/>
    <w:rsid w:val="00692F08"/>
    <w:rsid w:val="00A2667E"/>
    <w:rsid w:val="00A92797"/>
    <w:rsid w:val="00AA30EB"/>
    <w:rsid w:val="00AB6624"/>
    <w:rsid w:val="00AF33B5"/>
    <w:rsid w:val="00B848A8"/>
    <w:rsid w:val="00B87C7A"/>
    <w:rsid w:val="00BB64C3"/>
    <w:rsid w:val="00CA0372"/>
    <w:rsid w:val="00CE34B7"/>
    <w:rsid w:val="00D24F6C"/>
    <w:rsid w:val="00D469C3"/>
    <w:rsid w:val="00E05123"/>
    <w:rsid w:val="00E054B6"/>
    <w:rsid w:val="00E82D3B"/>
    <w:rsid w:val="00ED15A3"/>
    <w:rsid w:val="00F238A2"/>
    <w:rsid w:val="00F76FB4"/>
    <w:rsid w:val="00FA0DCD"/>
    <w:rsid w:val="00FB6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F08"/>
    <w:pPr>
      <w:spacing w:line="360" w:lineRule="auto"/>
      <w:jc w:val="both"/>
    </w:pPr>
    <w:rPr>
      <w:rFonts w:ascii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A57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5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0B0jcKVE0BLvrZFNPU3ZZdjFfc00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170</TotalTime>
  <Pages>1</Pages>
  <Words>312</Words>
  <Characters>2156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Engineer</dc:creator>
  <cp:keywords/>
  <dc:description/>
  <cp:lastModifiedBy>vallalkozo</cp:lastModifiedBy>
  <cp:revision>27</cp:revision>
  <dcterms:created xsi:type="dcterms:W3CDTF">2016-09-21T09:17:00Z</dcterms:created>
  <dcterms:modified xsi:type="dcterms:W3CDTF">2016-10-07T07:33:00Z</dcterms:modified>
</cp:coreProperties>
</file>